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B06" w:rsidRDefault="00495B06"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" o:spid="_x0000_s1026" type="#_x0000_t75" style="position:absolute;left:0;text-align:left;margin-left:207.3pt;margin-top:.65pt;width:102.55pt;height:94.8pt;z-index:251659264;visibility:visible">
            <v:imagedata r:id="rId4" o:title=""/>
          </v:shape>
        </w:pict>
      </w:r>
      <w:r>
        <w:rPr>
          <w:noProof/>
          <w:lang w:eastAsia="it-IT"/>
        </w:rPr>
        <w:pict>
          <v:shape id="Immagine 2" o:spid="_x0000_s1027" type="#_x0000_t75" style="position:absolute;left:0;text-align:left;margin-left:383.6pt;margin-top:0;width:82pt;height:95.05pt;z-index:251657216;visibility:visible">
            <v:imagedata r:id="rId5" o:title=""/>
            <w10:wrap type="square"/>
          </v:shape>
        </w:pict>
      </w:r>
      <w:r>
        <w:rPr>
          <w:noProof/>
          <w:lang w:eastAsia="it-IT"/>
        </w:rPr>
        <w:pict>
          <v:shape id="Immagine 1" o:spid="_x0000_s1028" type="#_x0000_t75" style="position:absolute;left:0;text-align:left;margin-left:-23.05pt;margin-top:9.05pt;width:191.4pt;height:74.75pt;z-index:251656192;visibility:visible">
            <v:imagedata r:id="rId6" o:title="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4" o:spid="_x0000_s1029" type="#_x0000_t202" style="position:absolute;left:0;text-align:left;margin-left:10.3pt;margin-top:111.65pt;width:460.45pt;height:60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" filled="f" strokeweight="1pt">
            <v:textbox>
              <w:txbxContent>
                <w:p w:rsidR="00495B06" w:rsidRPr="00F43AAB" w:rsidRDefault="00495B06" w:rsidP="007F683F">
                  <w:pPr>
                    <w:tabs>
                      <w:tab w:val="left" w:pos="709"/>
                    </w:tabs>
                    <w:spacing w:before="600"/>
                    <w:jc w:val="center"/>
                    <w:rPr>
                      <w:rFonts w:ascii="Arial" w:hAnsi="Arial" w:cs="Arial"/>
                      <w:b/>
                      <w:sz w:val="44"/>
                      <w:szCs w:val="24"/>
                    </w:rPr>
                  </w:pPr>
                  <w:bookmarkStart w:id="0" w:name="_GoBack"/>
                  <w:r w:rsidRPr="00F43AAB">
                    <w:rPr>
                      <w:rFonts w:ascii="Arial" w:hAnsi="Arial" w:cs="Arial"/>
                      <w:b/>
                      <w:sz w:val="44"/>
                      <w:szCs w:val="24"/>
                    </w:rPr>
                    <w:t>Sabato 29 febbraio 2020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b/>
                      <w:sz w:val="44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b/>
                      <w:sz w:val="44"/>
                      <w:szCs w:val="24"/>
                    </w:rPr>
                    <w:t>alle ore 20,30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b/>
                      <w:sz w:val="44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b/>
                      <w:sz w:val="44"/>
                      <w:szCs w:val="24"/>
                    </w:rPr>
                    <w:t xml:space="preserve">presso il Circolo ACLI 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b/>
                      <w:sz w:val="44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b/>
                      <w:sz w:val="44"/>
                      <w:szCs w:val="24"/>
                    </w:rPr>
                    <w:t>del Buon Consiglio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b/>
                      <w:sz w:val="32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b/>
                      <w:sz w:val="32"/>
                      <w:szCs w:val="24"/>
                    </w:rPr>
                    <w:t>Via Santuario, 15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b/>
                      <w:sz w:val="40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b/>
                      <w:sz w:val="40"/>
                      <w:szCs w:val="24"/>
                    </w:rPr>
                    <w:t>Castiglione Tinella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sz w:val="32"/>
                      <w:szCs w:val="24"/>
                    </w:rPr>
                  </w:pP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sz w:val="44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sz w:val="44"/>
                      <w:szCs w:val="24"/>
                    </w:rPr>
                    <w:t>Incontro aperto a tutti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spacing w:before="480" w:after="360"/>
                    <w:jc w:val="center"/>
                    <w:rPr>
                      <w:rFonts w:ascii="Arial" w:hAnsi="Arial" w:cs="Arial"/>
                      <w:b/>
                      <w:caps/>
                      <w:spacing w:val="40"/>
                      <w:sz w:val="96"/>
                    </w:rPr>
                  </w:pPr>
                  <w:r w:rsidRPr="00F43AAB">
                    <w:rPr>
                      <w:rFonts w:ascii="Arial" w:hAnsi="Arial" w:cs="Arial"/>
                      <w:b/>
                      <w:caps/>
                      <w:spacing w:val="40"/>
                      <w:sz w:val="96"/>
                    </w:rPr>
                    <w:t xml:space="preserve">“Insegnami </w:t>
                  </w:r>
                  <w:r w:rsidRPr="00F43AAB">
                    <w:rPr>
                      <w:rFonts w:ascii="Arial" w:hAnsi="Arial" w:cs="Arial"/>
                      <w:b/>
                      <w:caps/>
                      <w:spacing w:val="40"/>
                      <w:sz w:val="96"/>
                    </w:rPr>
                    <w:br/>
                    <w:t>a dire Addio”</w:t>
                  </w:r>
                </w:p>
                <w:p w:rsidR="00495B06" w:rsidRPr="00F43AAB" w:rsidRDefault="00495B06" w:rsidP="007F683F">
                  <w:pPr>
                    <w:tabs>
                      <w:tab w:val="left" w:pos="709"/>
                    </w:tabs>
                    <w:jc w:val="center"/>
                    <w:rPr>
                      <w:rFonts w:ascii="Arial" w:hAnsi="Arial" w:cs="Arial"/>
                      <w:sz w:val="44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sz w:val="44"/>
                      <w:szCs w:val="24"/>
                    </w:rPr>
                    <w:t>L’elaborazione del lutto</w:t>
                  </w:r>
                </w:p>
                <w:p w:rsidR="00495B06" w:rsidRPr="00F43AAB" w:rsidRDefault="00495B06" w:rsidP="007F683F">
                  <w:pPr>
                    <w:rPr>
                      <w:rFonts w:ascii="Arial" w:hAnsi="Arial" w:cs="Arial"/>
                      <w:sz w:val="32"/>
                      <w:szCs w:val="24"/>
                    </w:rPr>
                  </w:pPr>
                </w:p>
                <w:p w:rsidR="00495B06" w:rsidRPr="00F43AAB" w:rsidRDefault="00495B06" w:rsidP="007F683F">
                  <w:pPr>
                    <w:jc w:val="center"/>
                    <w:rPr>
                      <w:rFonts w:ascii="Arial" w:hAnsi="Arial" w:cs="Arial"/>
                      <w:sz w:val="32"/>
                      <w:szCs w:val="24"/>
                    </w:rPr>
                  </w:pPr>
                </w:p>
                <w:p w:rsidR="00495B06" w:rsidRPr="00F43AAB" w:rsidRDefault="00495B06" w:rsidP="007F683F">
                  <w:pPr>
                    <w:jc w:val="center"/>
                    <w:rPr>
                      <w:rFonts w:ascii="Arial" w:hAnsi="Arial" w:cs="Arial"/>
                      <w:sz w:val="32"/>
                      <w:szCs w:val="24"/>
                    </w:rPr>
                  </w:pPr>
                </w:p>
                <w:p w:rsidR="00495B06" w:rsidRDefault="00495B06" w:rsidP="007F683F">
                  <w:pPr>
                    <w:spacing w:line="276" w:lineRule="auto"/>
                    <w:jc w:val="center"/>
                    <w:rPr>
                      <w:rFonts w:ascii="Arial" w:hAnsi="Arial" w:cs="Arial"/>
                      <w:sz w:val="40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 xml:space="preserve">Sarà presentato il progetto di </w:t>
                  </w:r>
                  <w:smartTag w:uri="urn:schemas-microsoft-com:office:smarttags" w:element="PersonName">
                    <w:r w:rsidRPr="00F43AAB">
                      <w:rPr>
                        <w:rFonts w:ascii="Arial" w:hAnsi="Arial" w:cs="Arial"/>
                        <w:sz w:val="40"/>
                        <w:szCs w:val="24"/>
                      </w:rPr>
                      <w:t>cos</w:t>
                    </w:r>
                  </w:smartTag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 xml:space="preserve">tituire </w:t>
                  </w:r>
                </w:p>
                <w:p w:rsidR="00495B06" w:rsidRPr="00F43AAB" w:rsidRDefault="00495B06" w:rsidP="007F683F">
                  <w:pPr>
                    <w:spacing w:line="276" w:lineRule="auto"/>
                    <w:jc w:val="center"/>
                    <w:rPr>
                      <w:rFonts w:ascii="Arial" w:hAnsi="Arial" w:cs="Arial"/>
                      <w:sz w:val="40"/>
                      <w:szCs w:val="24"/>
                    </w:rPr>
                  </w:pPr>
                  <w:r>
                    <w:rPr>
                      <w:rFonts w:ascii="Arial" w:hAnsi="Arial" w:cs="Arial"/>
                      <w:sz w:val="40"/>
                      <w:szCs w:val="24"/>
                    </w:rPr>
                    <w:t>u</w:t>
                  </w:r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sz w:val="40"/>
                      <w:szCs w:val="24"/>
                    </w:rPr>
                    <w:t xml:space="preserve"> </w:t>
                  </w:r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 xml:space="preserve">gruppo di “mutuo-aiuto” </w:t>
                  </w:r>
                </w:p>
                <w:p w:rsidR="00495B06" w:rsidRPr="00F43AAB" w:rsidRDefault="00495B06" w:rsidP="007F683F">
                  <w:pPr>
                    <w:spacing w:line="276" w:lineRule="auto"/>
                    <w:jc w:val="center"/>
                    <w:rPr>
                      <w:rFonts w:ascii="Arial" w:hAnsi="Arial" w:cs="Arial"/>
                      <w:sz w:val="40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 xml:space="preserve">per persone che hanno subito delle perdite </w:t>
                  </w:r>
                </w:p>
                <w:p w:rsidR="00495B06" w:rsidRPr="00F43AAB" w:rsidRDefault="00495B06" w:rsidP="007F683F">
                  <w:pPr>
                    <w:spacing w:line="276" w:lineRule="auto"/>
                    <w:jc w:val="center"/>
                    <w:rPr>
                      <w:rFonts w:ascii="Arial" w:hAnsi="Arial" w:cs="Arial"/>
                      <w:sz w:val="40"/>
                      <w:szCs w:val="24"/>
                    </w:rPr>
                  </w:pPr>
                  <w:r w:rsidRPr="00F43AAB">
                    <w:rPr>
                      <w:rFonts w:ascii="Arial" w:hAnsi="Arial" w:cs="Arial"/>
                      <w:sz w:val="40"/>
                      <w:szCs w:val="24"/>
                    </w:rPr>
                    <w:t>e vivono nel lutto</w:t>
                  </w:r>
                </w:p>
                <w:p w:rsidR="00495B06" w:rsidRPr="00F43AAB" w:rsidRDefault="00495B06" w:rsidP="007F683F">
                  <w:pPr>
                    <w:spacing w:line="276" w:lineRule="auto"/>
                    <w:jc w:val="center"/>
                    <w:rPr>
                      <w:rFonts w:ascii="Arial" w:hAnsi="Arial" w:cs="Arial"/>
                      <w:sz w:val="36"/>
                      <w:szCs w:val="24"/>
                    </w:rPr>
                  </w:pPr>
                </w:p>
                <w:bookmarkEnd w:id="0"/>
                <w:p w:rsidR="00495B06" w:rsidRPr="00C80B70" w:rsidRDefault="00495B06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495B06" w:rsidSect="009C425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07D8"/>
    <w:rsid w:val="000D100F"/>
    <w:rsid w:val="0015071C"/>
    <w:rsid w:val="002827BC"/>
    <w:rsid w:val="002C6900"/>
    <w:rsid w:val="00454498"/>
    <w:rsid w:val="00470A53"/>
    <w:rsid w:val="00495B06"/>
    <w:rsid w:val="0057620C"/>
    <w:rsid w:val="007F683F"/>
    <w:rsid w:val="00864F19"/>
    <w:rsid w:val="009507D8"/>
    <w:rsid w:val="009C4255"/>
    <w:rsid w:val="00BE6957"/>
    <w:rsid w:val="00C21640"/>
    <w:rsid w:val="00C80B70"/>
    <w:rsid w:val="00E03970"/>
    <w:rsid w:val="00E405B2"/>
    <w:rsid w:val="00E42B5F"/>
    <w:rsid w:val="00F4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83F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2B5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2B5F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Cerchio</dc:creator>
  <cp:keywords/>
  <dc:description/>
  <cp:lastModifiedBy>user</cp:lastModifiedBy>
  <cp:revision>2</cp:revision>
  <cp:lastPrinted>2020-02-06T11:18:00Z</cp:lastPrinted>
  <dcterms:created xsi:type="dcterms:W3CDTF">2020-02-06T11:18:00Z</dcterms:created>
  <dcterms:modified xsi:type="dcterms:W3CDTF">2020-02-06T11:18:00Z</dcterms:modified>
</cp:coreProperties>
</file>